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53" w:rsidRDefault="003F5CF1"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0</wp:posOffset>
            </wp:positionV>
            <wp:extent cx="1234440" cy="134052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34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953" w:rsidRDefault="00323953"/>
    <w:p w:rsidR="00323953" w:rsidRDefault="003F5CF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C9CDC81" wp14:editId="18C40F3E">
                <wp:simplePos x="0" y="0"/>
                <wp:positionH relativeFrom="column">
                  <wp:posOffset>1937385</wp:posOffset>
                </wp:positionH>
                <wp:positionV relativeFrom="paragraph">
                  <wp:posOffset>6985</wp:posOffset>
                </wp:positionV>
                <wp:extent cx="2994660" cy="762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764" w:rsidRPr="003F5CF1" w:rsidRDefault="00525764" w:rsidP="0052576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5CF1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Individual Healthcare Plan</w:t>
                            </w:r>
                          </w:p>
                          <w:p w:rsidR="00525764" w:rsidRPr="003F5CF1" w:rsidRDefault="00525764" w:rsidP="0052576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5CF1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Asthma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CDC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55pt;margin-top:.55pt;width:235.8pt;height:60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" stroked="f">
                <v:textbox>
                  <w:txbxContent>
                    <w:p w:rsidR="00525764" w:rsidRPr="003F5CF1" w:rsidRDefault="00525764" w:rsidP="00525764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3F5CF1">
                        <w:rPr>
                          <w:color w:val="000000" w:themeColor="text1"/>
                          <w:sz w:val="32"/>
                          <w:szCs w:val="32"/>
                        </w:rPr>
                        <w:t>Individual Healthcare Plan</w:t>
                      </w:r>
                    </w:p>
                    <w:p w:rsidR="00525764" w:rsidRPr="003F5CF1" w:rsidRDefault="00525764" w:rsidP="00525764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3F5CF1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Asthma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23953" w:rsidRDefault="00323953"/>
    <w:p w:rsidR="003F5CF1" w:rsidRDefault="003F5CF1"/>
    <w:p w:rsidR="003F5CF1" w:rsidRDefault="003F5CF1">
      <w:bookmarkStart w:id="0" w:name="_GoBack"/>
      <w:bookmarkEnd w:id="0"/>
    </w:p>
    <w:p w:rsidR="00323953" w:rsidRDefault="00F244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5AA509" wp14:editId="737A1CD6">
                <wp:simplePos x="0" y="0"/>
                <wp:positionH relativeFrom="column">
                  <wp:posOffset>2952750</wp:posOffset>
                </wp:positionH>
                <wp:positionV relativeFrom="paragraph">
                  <wp:posOffset>30480</wp:posOffset>
                </wp:positionV>
                <wp:extent cx="3762375" cy="1600200"/>
                <wp:effectExtent l="0" t="0" r="28575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A79" w:rsidRPr="00F24457" w:rsidRDefault="008E2A79" w:rsidP="008E2A79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GP Name:</w:t>
                            </w:r>
                            <w:r w:rsidR="00D7136E"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7136E" w:rsidRPr="00F24457">
                              <w:rPr>
                                <w:b/>
                                <w:sz w:val="26"/>
                                <w:szCs w:val="26"/>
                              </w:rPr>
                              <w:tab/>
                            </w:r>
                            <w:r w:rsidR="00D7136E" w:rsidRPr="00F24457">
                              <w:rPr>
                                <w:b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0F1B7C" w:rsidRPr="00F24457" w:rsidRDefault="008E2A79" w:rsidP="009C70DF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Surgery Address:</w:t>
                            </w:r>
                          </w:p>
                          <w:p w:rsidR="009C70DF" w:rsidRPr="00F24457" w:rsidRDefault="009C70DF" w:rsidP="009C70DF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9C70DF" w:rsidRPr="00F24457" w:rsidRDefault="009C70DF" w:rsidP="009C70D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8E2A79" w:rsidRPr="00F24457" w:rsidRDefault="008E2A79" w:rsidP="008E2A7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Surgery Phone No:</w:t>
                            </w:r>
                            <w:r w:rsidR="007C6250"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AA509" id="Text Box 9" o:spid="_x0000_s1027" type="#_x0000_t202" style="position:absolute;margin-left:232.5pt;margin-top:2.4pt;width:296.25pt;height:1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">
                <v:textbox>
                  <w:txbxContent>
                    <w:p w:rsidR="008E2A79" w:rsidRPr="00F24457" w:rsidRDefault="008E2A79" w:rsidP="008E2A79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GP Name:</w:t>
                      </w:r>
                      <w:r w:rsidR="00D7136E" w:rsidRPr="00F24457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D7136E" w:rsidRPr="00F24457">
                        <w:rPr>
                          <w:b/>
                          <w:sz w:val="26"/>
                          <w:szCs w:val="26"/>
                        </w:rPr>
                        <w:tab/>
                      </w:r>
                      <w:r w:rsidR="00D7136E" w:rsidRPr="00F24457">
                        <w:rPr>
                          <w:b/>
                          <w:sz w:val="26"/>
                          <w:szCs w:val="26"/>
                        </w:rPr>
                        <w:tab/>
                      </w:r>
                    </w:p>
                    <w:p w:rsidR="000F1B7C" w:rsidRPr="00F24457" w:rsidRDefault="008E2A79" w:rsidP="009C70DF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Surgery Address:</w:t>
                      </w:r>
                    </w:p>
                    <w:p w:rsidR="009C70DF" w:rsidRPr="00F24457" w:rsidRDefault="009C70DF" w:rsidP="009C70DF">
                      <w:pPr>
                        <w:rPr>
                          <w:b/>
                          <w:sz w:val="26"/>
                          <w:szCs w:val="26"/>
                        </w:rPr>
                      </w:pPr>
                    </w:p>
                    <w:p w:rsidR="009C70DF" w:rsidRPr="00F24457" w:rsidRDefault="009C70DF" w:rsidP="009C70DF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8E2A79" w:rsidRPr="00F24457" w:rsidRDefault="008E2A79" w:rsidP="008E2A79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Surgery Phone No:</w:t>
                      </w:r>
                      <w:r w:rsidR="007C6250" w:rsidRPr="00F24457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7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5F442B" wp14:editId="39C6EC0E">
                <wp:simplePos x="0" y="0"/>
                <wp:positionH relativeFrom="margin">
                  <wp:posOffset>-85725</wp:posOffset>
                </wp:positionH>
                <wp:positionV relativeFrom="paragraph">
                  <wp:posOffset>30481</wp:posOffset>
                </wp:positionV>
                <wp:extent cx="2914650" cy="160020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0DF" w:rsidRPr="00F24457" w:rsidRDefault="009C70DF" w:rsidP="0032395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Name:</w:t>
                            </w:r>
                            <w:r w:rsidR="00323953" w:rsidRPr="00F24457">
                              <w:rPr>
                                <w:b/>
                                <w:sz w:val="26"/>
                                <w:szCs w:val="26"/>
                              </w:rPr>
                              <w:tab/>
                            </w:r>
                            <w:r w:rsidR="00323953"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="00323953"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323953" w:rsidRPr="00F24457" w:rsidRDefault="009C70DF" w:rsidP="0032395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DOB:</w:t>
                            </w:r>
                          </w:p>
                          <w:p w:rsidR="00323953" w:rsidRPr="00F24457" w:rsidRDefault="00323953" w:rsidP="00323953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Contact Details of Parent/Guardian</w:t>
                            </w:r>
                            <w:r w:rsidR="009C70DF" w:rsidRPr="00F24457">
                              <w:rPr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323953" w:rsidRPr="007C6250" w:rsidRDefault="00323953" w:rsidP="003239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F442B" id="Text Box 7" o:spid="_x0000_s1028" type="#_x0000_t202" style="position:absolute;margin-left:-6.75pt;margin-top:2.4pt;width:229.5pt;height:12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">
                <v:textbox>
                  <w:txbxContent>
                    <w:p w:rsidR="009C70DF" w:rsidRPr="00F24457" w:rsidRDefault="009C70DF" w:rsidP="00323953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Name:</w:t>
                      </w:r>
                      <w:r w:rsidR="00323953" w:rsidRPr="00F24457">
                        <w:rPr>
                          <w:b/>
                          <w:sz w:val="26"/>
                          <w:szCs w:val="26"/>
                        </w:rPr>
                        <w:tab/>
                      </w:r>
                      <w:r w:rsidR="00323953" w:rsidRPr="00F24457">
                        <w:rPr>
                          <w:sz w:val="26"/>
                          <w:szCs w:val="26"/>
                        </w:rPr>
                        <w:tab/>
                      </w:r>
                      <w:r w:rsidR="00323953" w:rsidRPr="00F24457">
                        <w:rPr>
                          <w:sz w:val="26"/>
                          <w:szCs w:val="26"/>
                        </w:rPr>
                        <w:tab/>
                      </w:r>
                    </w:p>
                    <w:p w:rsidR="00323953" w:rsidRPr="00F24457" w:rsidRDefault="009C70DF" w:rsidP="00323953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DOB:</w:t>
                      </w:r>
                    </w:p>
                    <w:p w:rsidR="00323953" w:rsidRPr="00F24457" w:rsidRDefault="00323953" w:rsidP="00323953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Contact Details of Parent/Guardian</w:t>
                      </w:r>
                      <w:r w:rsidR="009C70DF" w:rsidRPr="00F24457">
                        <w:rPr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323953" w:rsidRPr="007C6250" w:rsidRDefault="00323953" w:rsidP="0032395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23953" w:rsidRDefault="00323953"/>
    <w:p w:rsidR="00323953" w:rsidRDefault="00323953"/>
    <w:p w:rsidR="00323953" w:rsidRDefault="00323953"/>
    <w:p w:rsidR="00323953" w:rsidRDefault="00323953"/>
    <w:p w:rsidR="008E2A79" w:rsidRDefault="008E2A79"/>
    <w:p w:rsidR="00576BA6" w:rsidRPr="00A3633D" w:rsidRDefault="009C70DF" w:rsidP="00576BA6">
      <w:pPr>
        <w:rPr>
          <w:b/>
          <w:sz w:val="28"/>
          <w:szCs w:val="28"/>
        </w:rPr>
      </w:pPr>
      <w:r w:rsidRPr="000451DC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32F2F3" wp14:editId="399F2CD8">
                <wp:simplePos x="0" y="0"/>
                <wp:positionH relativeFrom="margin">
                  <wp:posOffset>-85725</wp:posOffset>
                </wp:positionH>
                <wp:positionV relativeFrom="paragraph">
                  <wp:posOffset>202565</wp:posOffset>
                </wp:positionV>
                <wp:extent cx="6800850" cy="2190750"/>
                <wp:effectExtent l="0" t="0" r="19050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0DF" w:rsidRPr="00F24457" w:rsidRDefault="009C70DF" w:rsidP="009C70DF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What Triggers My Asthma?</w:t>
                            </w:r>
                          </w:p>
                          <w:p w:rsidR="002F5C82" w:rsidRPr="00F24457" w:rsidRDefault="002F5C82" w:rsidP="000451D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Name of prescribed medication:</w:t>
                            </w:r>
                            <w:r w:rsidR="00C52FE1"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76BA6" w:rsidRPr="00F24457" w:rsidRDefault="00576BA6" w:rsidP="000451D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Location of medication</w:t>
                            </w:r>
                            <w:r w:rsidR="002F5C82" w:rsidRPr="00F24457">
                              <w:rPr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  <w:r w:rsidR="00C52FE1"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A3633D" w:rsidRPr="00F24457" w:rsidRDefault="00576BA6" w:rsidP="000451D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 xml:space="preserve">In an </w:t>
                            </w:r>
                            <w:proofErr w:type="gramStart"/>
                            <w:r w:rsidRPr="00F24457">
                              <w:rPr>
                                <w:sz w:val="26"/>
                                <w:szCs w:val="26"/>
                              </w:rPr>
                              <w:t>emergency</w:t>
                            </w:r>
                            <w:proofErr w:type="gramEnd"/>
                            <w:r w:rsidRPr="00F24457">
                              <w:rPr>
                                <w:sz w:val="26"/>
                                <w:szCs w:val="26"/>
                              </w:rPr>
                              <w:t xml:space="preserve"> I </w:t>
                            </w:r>
                            <w:r w:rsidR="009C70DF" w:rsidRPr="00F2445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do/do</w:t>
                            </w:r>
                            <w:r w:rsidR="00F2445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9C70DF" w:rsidRPr="00F2445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</w:t>
                            </w:r>
                            <w:r w:rsidR="00F2445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o</w:t>
                            </w:r>
                            <w:r w:rsidR="009C70DF" w:rsidRPr="00F2445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t</w:t>
                            </w:r>
                            <w:r w:rsidR="009C70DF" w:rsidRPr="00F24457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>give consent for my child to receive a generic reliever inhaler</w:t>
                            </w:r>
                          </w:p>
                          <w:p w:rsidR="002F5C82" w:rsidRPr="00F24457" w:rsidRDefault="002F5C82" w:rsidP="00983EFF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Signature of parent/guardian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="005D3925"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>Date: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983EFF" w:rsidRPr="00F24457" w:rsidRDefault="00983EFF" w:rsidP="00983EFF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0451DC" w:rsidRPr="00983EFF" w:rsidRDefault="002F5C82" w:rsidP="00983EFF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Print Name</w:t>
                            </w:r>
                            <w:r w:rsidR="000451DC" w:rsidRPr="00983EFF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2F2F3" id="Text Box 13" o:spid="_x0000_s1029" type="#_x0000_t202" style="position:absolute;margin-left:-6.75pt;margin-top:15.95pt;width:535.5pt;height:172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">
                <v:textbox>
                  <w:txbxContent>
                    <w:p w:rsidR="009C70DF" w:rsidRPr="00F24457" w:rsidRDefault="009C70DF" w:rsidP="009C70DF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What Triggers My Asthma?</w:t>
                      </w:r>
                    </w:p>
                    <w:p w:rsidR="002F5C82" w:rsidRPr="00F24457" w:rsidRDefault="002F5C82" w:rsidP="000451D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Name of prescribed medication:</w:t>
                      </w:r>
                      <w:r w:rsidR="00C52FE1" w:rsidRPr="00F24457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  <w:p w:rsidR="00576BA6" w:rsidRPr="00F24457" w:rsidRDefault="00576BA6" w:rsidP="000451D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Location of medication</w:t>
                      </w:r>
                      <w:r w:rsidR="002F5C82" w:rsidRPr="00F24457">
                        <w:rPr>
                          <w:b/>
                          <w:sz w:val="26"/>
                          <w:szCs w:val="26"/>
                        </w:rPr>
                        <w:t>:</w:t>
                      </w:r>
                      <w:r w:rsidR="00C52FE1" w:rsidRPr="00F24457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  <w:p w:rsidR="00A3633D" w:rsidRPr="00F24457" w:rsidRDefault="00576BA6" w:rsidP="000451D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 xml:space="preserve">In an </w:t>
                      </w:r>
                      <w:proofErr w:type="gramStart"/>
                      <w:r w:rsidRPr="00F24457">
                        <w:rPr>
                          <w:sz w:val="26"/>
                          <w:szCs w:val="26"/>
                        </w:rPr>
                        <w:t>emergency</w:t>
                      </w:r>
                      <w:proofErr w:type="gramEnd"/>
                      <w:r w:rsidRPr="00F24457">
                        <w:rPr>
                          <w:sz w:val="26"/>
                          <w:szCs w:val="26"/>
                        </w:rPr>
                        <w:t xml:space="preserve"> I </w:t>
                      </w:r>
                      <w:r w:rsidR="009C70DF" w:rsidRPr="00F24457">
                        <w:rPr>
                          <w:b/>
                          <w:sz w:val="26"/>
                          <w:szCs w:val="26"/>
                          <w:u w:val="single"/>
                        </w:rPr>
                        <w:t>do/do</w:t>
                      </w:r>
                      <w:r w:rsidR="00F24457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9C70DF" w:rsidRPr="00F24457">
                        <w:rPr>
                          <w:b/>
                          <w:sz w:val="26"/>
                          <w:szCs w:val="26"/>
                          <w:u w:val="single"/>
                        </w:rPr>
                        <w:t>n</w:t>
                      </w:r>
                      <w:r w:rsidR="00F24457">
                        <w:rPr>
                          <w:b/>
                          <w:sz w:val="26"/>
                          <w:szCs w:val="26"/>
                          <w:u w:val="single"/>
                        </w:rPr>
                        <w:t>o</w:t>
                      </w:r>
                      <w:r w:rsidR="009C70DF" w:rsidRPr="00F24457">
                        <w:rPr>
                          <w:b/>
                          <w:sz w:val="26"/>
                          <w:szCs w:val="26"/>
                          <w:u w:val="single"/>
                        </w:rPr>
                        <w:t>t</w:t>
                      </w:r>
                      <w:r w:rsidR="009C70DF" w:rsidRPr="00F24457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F24457">
                        <w:rPr>
                          <w:sz w:val="26"/>
                          <w:szCs w:val="26"/>
                        </w:rPr>
                        <w:t>give consent for my child to receive a generic reliever inhaler</w:t>
                      </w:r>
                    </w:p>
                    <w:p w:rsidR="002F5C82" w:rsidRPr="00F24457" w:rsidRDefault="002F5C82" w:rsidP="00983EFF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Signature of parent/guardian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="005D3925"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>Date: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</w:p>
                    <w:p w:rsidR="00983EFF" w:rsidRPr="00F24457" w:rsidRDefault="00983EFF" w:rsidP="00983EFF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</w:p>
                    <w:p w:rsidR="000451DC" w:rsidRPr="00983EFF" w:rsidRDefault="002F5C82" w:rsidP="00983EFF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Print Name</w:t>
                      </w:r>
                      <w:r w:rsidR="000451DC" w:rsidRPr="00983EFF">
                        <w:rPr>
                          <w:sz w:val="28"/>
                          <w:szCs w:val="28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633D" w:rsidRPr="00A3633D">
        <w:rPr>
          <w:b/>
          <w:sz w:val="28"/>
          <w:szCs w:val="28"/>
        </w:rPr>
        <w:t xml:space="preserve">DIAGNOSIS: </w:t>
      </w:r>
      <w:r w:rsidR="00A3633D">
        <w:rPr>
          <w:b/>
          <w:sz w:val="28"/>
          <w:szCs w:val="28"/>
        </w:rPr>
        <w:t xml:space="preserve">  Asthma</w:t>
      </w:r>
    </w:p>
    <w:p w:rsidR="00576BA6" w:rsidRDefault="00576BA6" w:rsidP="00576BA6"/>
    <w:p w:rsidR="00576BA6" w:rsidRDefault="00576BA6" w:rsidP="00576BA6"/>
    <w:p w:rsidR="00576BA6" w:rsidRDefault="00576BA6" w:rsidP="00576BA6"/>
    <w:p w:rsidR="00576BA6" w:rsidRDefault="00576BA6" w:rsidP="00576BA6"/>
    <w:p w:rsidR="00A3633D" w:rsidRDefault="00A3633D" w:rsidP="00576BA6"/>
    <w:p w:rsidR="00A3633D" w:rsidRDefault="00A3633D" w:rsidP="00576BA6"/>
    <w:p w:rsidR="00A3633D" w:rsidRDefault="00A3633D" w:rsidP="00576BA6"/>
    <w:p w:rsidR="00A3633D" w:rsidRDefault="00F24457" w:rsidP="00576BA6">
      <w:r w:rsidRPr="000451DC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B6A272" wp14:editId="0282A9B6">
                <wp:simplePos x="0" y="0"/>
                <wp:positionH relativeFrom="margin">
                  <wp:posOffset>-95251</wp:posOffset>
                </wp:positionH>
                <wp:positionV relativeFrom="paragraph">
                  <wp:posOffset>172720</wp:posOffset>
                </wp:positionV>
                <wp:extent cx="6810375" cy="156210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96C" w:rsidRPr="00F24457" w:rsidRDefault="0081796C" w:rsidP="0081796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Health Care Needs In School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81796C" w:rsidRPr="00F24457" w:rsidRDefault="007F7522" w:rsidP="0081796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Uses a spacer device with the reliever inhaler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Yes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No</w:t>
                            </w:r>
                          </w:p>
                          <w:p w:rsidR="0081796C" w:rsidRPr="00F24457" w:rsidRDefault="007F7522" w:rsidP="0081796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May n</w:t>
                            </w:r>
                            <w:r w:rsidR="0081796C" w:rsidRPr="00F24457">
                              <w:rPr>
                                <w:sz w:val="26"/>
                                <w:szCs w:val="26"/>
                              </w:rPr>
                              <w:t xml:space="preserve">eed to take reliever inhaler </w:t>
                            </w:r>
                            <w:r w:rsidR="0081796C"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before </w:t>
                            </w:r>
                            <w:r w:rsidR="0081796C" w:rsidRPr="00F24457">
                              <w:rPr>
                                <w:sz w:val="26"/>
                                <w:szCs w:val="26"/>
                              </w:rPr>
                              <w:t>physical activity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Yes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No</w:t>
                            </w:r>
                          </w:p>
                          <w:p w:rsidR="007F7522" w:rsidRDefault="007F7522" w:rsidP="0081796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 xml:space="preserve">May need to take reliever inhaler </w:t>
                            </w: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during</w:t>
                            </w:r>
                            <w:r w:rsidR="00070620">
                              <w:rPr>
                                <w:sz w:val="26"/>
                                <w:szCs w:val="26"/>
                              </w:rPr>
                              <w:t xml:space="preserve"> physical activity</w:t>
                            </w:r>
                            <w:r w:rsidR="00070620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>Yes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No</w:t>
                            </w:r>
                          </w:p>
                          <w:p w:rsidR="00070620" w:rsidRPr="00F24457" w:rsidRDefault="00070620" w:rsidP="0081796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Other indications for use: (e.g. colds)</w:t>
                            </w:r>
                          </w:p>
                          <w:p w:rsidR="0081796C" w:rsidRDefault="0081796C" w:rsidP="008179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1796C" w:rsidRPr="0032305E" w:rsidRDefault="006E0263" w:rsidP="0081796C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2305E">
                              <w:rPr>
                                <w:i/>
                                <w:sz w:val="20"/>
                                <w:szCs w:val="20"/>
                              </w:rPr>
                              <w:t xml:space="preserve">(Other healthcare </w:t>
                            </w:r>
                            <w:proofErr w:type="gramStart"/>
                            <w:r w:rsidRPr="0032305E">
                              <w:rPr>
                                <w:i/>
                                <w:sz w:val="20"/>
                                <w:szCs w:val="20"/>
                              </w:rPr>
                              <w:t>needs can be added</w:t>
                            </w:r>
                            <w:proofErr w:type="gramEnd"/>
                            <w:r w:rsidRPr="0032305E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A272" id="Text Box 1" o:spid="_x0000_s1030" type="#_x0000_t202" style="position:absolute;margin-left:-7.5pt;margin-top:13.6pt;width:536.25pt;height:12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">
                <v:textbox>
                  <w:txbxContent>
                    <w:p w:rsidR="0081796C" w:rsidRPr="00F24457" w:rsidRDefault="0081796C" w:rsidP="0081796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Health Care Needs In School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</w:p>
                    <w:p w:rsidR="0081796C" w:rsidRPr="00F24457" w:rsidRDefault="007F7522" w:rsidP="0081796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Uses a spacer device with the reliever inhaler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Yes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No</w:t>
                      </w:r>
                    </w:p>
                    <w:p w:rsidR="0081796C" w:rsidRPr="00F24457" w:rsidRDefault="007F7522" w:rsidP="0081796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May n</w:t>
                      </w:r>
                      <w:r w:rsidR="0081796C" w:rsidRPr="00F24457">
                        <w:rPr>
                          <w:sz w:val="26"/>
                          <w:szCs w:val="26"/>
                        </w:rPr>
                        <w:t xml:space="preserve">eed to take reliever inhaler </w:t>
                      </w:r>
                      <w:r w:rsidR="0081796C" w:rsidRPr="00F24457">
                        <w:rPr>
                          <w:b/>
                          <w:sz w:val="26"/>
                          <w:szCs w:val="26"/>
                        </w:rPr>
                        <w:t xml:space="preserve">before </w:t>
                      </w:r>
                      <w:r w:rsidR="0081796C" w:rsidRPr="00F24457">
                        <w:rPr>
                          <w:sz w:val="26"/>
                          <w:szCs w:val="26"/>
                        </w:rPr>
                        <w:t>physical activity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Yes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No</w:t>
                      </w:r>
                    </w:p>
                    <w:p w:rsidR="007F7522" w:rsidRDefault="007F7522" w:rsidP="0081796C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 xml:space="preserve">May need to take reliever inhaler </w:t>
                      </w:r>
                      <w:r w:rsidRPr="00F24457">
                        <w:rPr>
                          <w:b/>
                          <w:sz w:val="26"/>
                          <w:szCs w:val="26"/>
                        </w:rPr>
                        <w:t>during</w:t>
                      </w:r>
                      <w:r w:rsidR="00070620">
                        <w:rPr>
                          <w:sz w:val="26"/>
                          <w:szCs w:val="26"/>
                        </w:rPr>
                        <w:t xml:space="preserve"> physical activity</w:t>
                      </w:r>
                      <w:r w:rsidR="00070620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>Yes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No</w:t>
                      </w:r>
                    </w:p>
                    <w:p w:rsidR="00070620" w:rsidRPr="00F24457" w:rsidRDefault="00070620" w:rsidP="0081796C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Other indications for use: (e.g. colds)</w:t>
                      </w:r>
                    </w:p>
                    <w:p w:rsidR="0081796C" w:rsidRDefault="0081796C" w:rsidP="0081796C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1796C" w:rsidRPr="0032305E" w:rsidRDefault="006E0263" w:rsidP="0081796C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32305E">
                        <w:rPr>
                          <w:i/>
                          <w:sz w:val="20"/>
                          <w:szCs w:val="20"/>
                        </w:rPr>
                        <w:t xml:space="preserve">(Other healthcare </w:t>
                      </w:r>
                      <w:proofErr w:type="gramStart"/>
                      <w:r w:rsidRPr="0032305E">
                        <w:rPr>
                          <w:i/>
                          <w:sz w:val="20"/>
                          <w:szCs w:val="20"/>
                        </w:rPr>
                        <w:t>needs can be added</w:t>
                      </w:r>
                      <w:proofErr w:type="gramEnd"/>
                      <w:r w:rsidRPr="0032305E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33D" w:rsidRDefault="00A3633D" w:rsidP="00576BA6"/>
    <w:p w:rsidR="00A3633D" w:rsidRDefault="00A3633D" w:rsidP="00576BA6"/>
    <w:p w:rsidR="00A3633D" w:rsidRDefault="00A3633D" w:rsidP="00576BA6"/>
    <w:p w:rsidR="00A3633D" w:rsidRDefault="00A3633D" w:rsidP="00576BA6"/>
    <w:p w:rsidR="00A3633D" w:rsidRDefault="009C70DF" w:rsidP="00576BA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40B353D" wp14:editId="0D060F59">
                <wp:simplePos x="0" y="0"/>
                <wp:positionH relativeFrom="margin">
                  <wp:posOffset>-85725</wp:posOffset>
                </wp:positionH>
                <wp:positionV relativeFrom="paragraph">
                  <wp:posOffset>354330</wp:posOffset>
                </wp:positionV>
                <wp:extent cx="6696075" cy="184785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457" w:rsidRPr="00F24457" w:rsidRDefault="00FF3B11" w:rsidP="00F2445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>Health Care Plan Completed By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softHyphen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="00F24457"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="00F24457"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="00F24457" w:rsidRPr="00F24457">
                              <w:rPr>
                                <w:sz w:val="26"/>
                                <w:szCs w:val="26"/>
                              </w:rPr>
                              <w:tab/>
                              <w:t>Designation:</w:t>
                            </w:r>
                          </w:p>
                          <w:p w:rsidR="00FF3B11" w:rsidRPr="00F24457" w:rsidRDefault="00FF3B11" w:rsidP="00F24457">
                            <w:pPr>
                              <w:ind w:left="6480" w:firstLine="720"/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Date:</w:t>
                            </w:r>
                          </w:p>
                          <w:p w:rsidR="00F24457" w:rsidRPr="00F24457" w:rsidRDefault="00F24457" w:rsidP="00F2445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I am satisfied that this</w:t>
                            </w: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reflects my/my child’s health care needs in school. </w:t>
                            </w:r>
                            <w:r w:rsidRPr="00F24457">
                              <w:rPr>
                                <w:b/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24457" w:rsidRPr="00F24457" w:rsidRDefault="00F24457" w:rsidP="00F2445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Signature of Parent/Guardian</w:t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 w:rsidRPr="00F24457">
                              <w:rPr>
                                <w:sz w:val="26"/>
                                <w:szCs w:val="26"/>
                              </w:rPr>
                              <w:tab/>
                              <w:t>Date:</w:t>
                            </w:r>
                          </w:p>
                          <w:p w:rsidR="00F24457" w:rsidRPr="00F24457" w:rsidRDefault="00F24457" w:rsidP="00F2445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24457">
                              <w:rPr>
                                <w:sz w:val="26"/>
                                <w:szCs w:val="26"/>
                              </w:rPr>
                              <w:t>Print Name</w:t>
                            </w:r>
                          </w:p>
                          <w:p w:rsidR="00F24457" w:rsidRDefault="00F24457" w:rsidP="00F244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24457" w:rsidRDefault="00F24457" w:rsidP="00F24457">
                            <w:r>
                              <w:rPr>
                                <w:sz w:val="28"/>
                                <w:szCs w:val="28"/>
                              </w:rPr>
                              <w:t>Health Care Plan Review Date:</w:t>
                            </w:r>
                          </w:p>
                          <w:p w:rsidR="00F24457" w:rsidRPr="00FF3B11" w:rsidRDefault="00F24457" w:rsidP="00F244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B353D" id="_x0000_s1031" type="#_x0000_t202" style="position:absolute;margin-left:-6.75pt;margin-top:27.9pt;width:527.25pt;height:145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" stroked="f">
                <v:textbox>
                  <w:txbxContent>
                    <w:p w:rsidR="00F24457" w:rsidRPr="00F24457" w:rsidRDefault="00FF3B11" w:rsidP="00F24457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b/>
                          <w:sz w:val="26"/>
                          <w:szCs w:val="26"/>
                        </w:rPr>
                        <w:t>Health Care Plan Completed By</w:t>
                      </w:r>
                      <w:r w:rsidRPr="00F24457">
                        <w:rPr>
                          <w:sz w:val="26"/>
                          <w:szCs w:val="26"/>
                        </w:rPr>
                        <w:t>: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softHyphen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="00F24457" w:rsidRPr="00F24457">
                        <w:rPr>
                          <w:sz w:val="26"/>
                          <w:szCs w:val="26"/>
                        </w:rPr>
                        <w:tab/>
                      </w:r>
                      <w:r w:rsidR="00F24457" w:rsidRPr="00F24457">
                        <w:rPr>
                          <w:sz w:val="26"/>
                          <w:szCs w:val="26"/>
                        </w:rPr>
                        <w:tab/>
                      </w:r>
                      <w:r w:rsidR="00F24457" w:rsidRPr="00F24457">
                        <w:rPr>
                          <w:sz w:val="26"/>
                          <w:szCs w:val="26"/>
                        </w:rPr>
                        <w:tab/>
                        <w:t>Designation:</w:t>
                      </w:r>
                    </w:p>
                    <w:p w:rsidR="00FF3B11" w:rsidRPr="00F24457" w:rsidRDefault="00FF3B11" w:rsidP="00F24457">
                      <w:pPr>
                        <w:ind w:left="6480" w:firstLine="720"/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Date:</w:t>
                      </w:r>
                    </w:p>
                    <w:p w:rsidR="00F24457" w:rsidRPr="00F24457" w:rsidRDefault="00F24457" w:rsidP="00F24457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I am satisfied that this</w:t>
                      </w:r>
                      <w:r w:rsidRPr="00F24457">
                        <w:rPr>
                          <w:b/>
                          <w:sz w:val="26"/>
                          <w:szCs w:val="26"/>
                        </w:rPr>
                        <w:t xml:space="preserve"> reflects my/my child’s health care needs in school. </w:t>
                      </w:r>
                      <w:r w:rsidRPr="00F24457">
                        <w:rPr>
                          <w:b/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</w:p>
                    <w:p w:rsidR="00F24457" w:rsidRPr="00F24457" w:rsidRDefault="00F24457" w:rsidP="00F24457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Signature of Parent/Guardian</w:t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</w:r>
                      <w:r w:rsidRPr="00F24457">
                        <w:rPr>
                          <w:sz w:val="26"/>
                          <w:szCs w:val="26"/>
                        </w:rPr>
                        <w:tab/>
                        <w:t>Date:</w:t>
                      </w:r>
                    </w:p>
                    <w:p w:rsidR="00F24457" w:rsidRPr="00F24457" w:rsidRDefault="00F24457" w:rsidP="00F24457">
                      <w:pPr>
                        <w:rPr>
                          <w:sz w:val="26"/>
                          <w:szCs w:val="26"/>
                        </w:rPr>
                      </w:pPr>
                      <w:r w:rsidRPr="00F24457">
                        <w:rPr>
                          <w:sz w:val="26"/>
                          <w:szCs w:val="26"/>
                        </w:rPr>
                        <w:t>Print Name</w:t>
                      </w:r>
                    </w:p>
                    <w:p w:rsidR="00F24457" w:rsidRDefault="00F24457" w:rsidP="00F2445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F24457" w:rsidRDefault="00F24457" w:rsidP="00F24457">
                      <w:r>
                        <w:rPr>
                          <w:sz w:val="28"/>
                          <w:szCs w:val="28"/>
                        </w:rPr>
                        <w:t>Health Care Plan Review Date:</w:t>
                      </w:r>
                    </w:p>
                    <w:p w:rsidR="00F24457" w:rsidRPr="00FF3B11" w:rsidRDefault="00F24457" w:rsidP="00F2445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451DC" w:rsidRPr="0032305E" w:rsidRDefault="000451DC" w:rsidP="006E0263">
      <w:pPr>
        <w:jc w:val="center"/>
        <w:rPr>
          <w:b/>
          <w:sz w:val="36"/>
          <w:szCs w:val="36"/>
        </w:rPr>
      </w:pPr>
      <w:r w:rsidRPr="0032305E">
        <w:rPr>
          <w:b/>
          <w:sz w:val="36"/>
          <w:szCs w:val="36"/>
        </w:rPr>
        <w:lastRenderedPageBreak/>
        <w:t xml:space="preserve">Actions </w:t>
      </w:r>
      <w:r w:rsidR="003B6600" w:rsidRPr="0032305E">
        <w:rPr>
          <w:b/>
          <w:sz w:val="36"/>
          <w:szCs w:val="36"/>
        </w:rPr>
        <w:t>to</w:t>
      </w:r>
      <w:r w:rsidRPr="0032305E">
        <w:rPr>
          <w:b/>
          <w:sz w:val="36"/>
          <w:szCs w:val="36"/>
        </w:rPr>
        <w:t xml:space="preserve"> Relieve Asthma Symptoms</w:t>
      </w:r>
    </w:p>
    <w:p w:rsidR="006E0263" w:rsidRDefault="006E0263" w:rsidP="00B43993">
      <w:pPr>
        <w:pStyle w:val="NoSpacing"/>
        <w:rPr>
          <w:sz w:val="28"/>
          <w:szCs w:val="28"/>
        </w:rPr>
      </w:pPr>
    </w:p>
    <w:p w:rsidR="00B43993" w:rsidRDefault="00B43993" w:rsidP="00B4399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REMEMBER: Never leave someone with asthma symptoms</w:t>
      </w:r>
      <w:r w:rsidR="005D0619">
        <w:rPr>
          <w:sz w:val="28"/>
          <w:szCs w:val="28"/>
        </w:rPr>
        <w:t>.</w:t>
      </w:r>
    </w:p>
    <w:p w:rsidR="005D0619" w:rsidRDefault="005D0619" w:rsidP="00B43993">
      <w:pPr>
        <w:pStyle w:val="NoSpacing"/>
        <w:rPr>
          <w:sz w:val="28"/>
          <w:szCs w:val="28"/>
        </w:rPr>
      </w:pPr>
    </w:p>
    <w:p w:rsidR="000451DC" w:rsidRDefault="00765BE0">
      <w:r w:rsidRPr="000451DC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D0DFB3" wp14:editId="6122AB72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6578600" cy="4705350"/>
                <wp:effectExtent l="0" t="0" r="12700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470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63" w:rsidRDefault="00706E8C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D061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Early </w:t>
                            </w:r>
                            <w:r w:rsidR="000451DC" w:rsidRPr="005D061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Symptoms</w:t>
                            </w:r>
                          </w:p>
                          <w:p w:rsidR="006E0263" w:rsidRDefault="006E0263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451DC" w:rsidRPr="006E0263" w:rsidRDefault="000451DC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51DC">
                              <w:rPr>
                                <w:sz w:val="28"/>
                                <w:szCs w:val="28"/>
                              </w:rPr>
                              <w:t>Coughing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0451DC">
                              <w:rPr>
                                <w:sz w:val="28"/>
                                <w:szCs w:val="28"/>
                              </w:rPr>
                              <w:t>Shortness of Breath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Wheezing</w:t>
                            </w:r>
                          </w:p>
                          <w:p w:rsidR="00F56450" w:rsidRDefault="000451DC" w:rsidP="00F5645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Tightness in chest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proofErr w:type="gramStart"/>
                            <w:r w:rsidR="003B6600">
                              <w:rPr>
                                <w:sz w:val="28"/>
                                <w:szCs w:val="28"/>
                              </w:rPr>
                              <w:t>Unusually</w:t>
                            </w:r>
                            <w:proofErr w:type="gramEnd"/>
                            <w:r w:rsidR="00D04A8E">
                              <w:rPr>
                                <w:sz w:val="28"/>
                                <w:szCs w:val="28"/>
                              </w:rPr>
                              <w:t xml:space="preserve"> quiet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04A8E">
                              <w:rPr>
                                <w:sz w:val="28"/>
                                <w:szCs w:val="28"/>
                              </w:rPr>
                              <w:t xml:space="preserve">Tummy ache (younger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="00F56450">
                              <w:rPr>
                                <w:sz w:val="28"/>
                                <w:szCs w:val="28"/>
                              </w:rPr>
                              <w:t>hildren</w:t>
                            </w:r>
                            <w:r w:rsidR="000E11E7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F56450" w:rsidRDefault="00F56450" w:rsidP="00F5645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D0619" w:rsidRPr="00F56450" w:rsidRDefault="005E12C0" w:rsidP="00F5645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F56450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</w:t>
                            </w:r>
                            <w:r w:rsidR="005D0619" w:rsidRPr="00706E8C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24484CEC" wp14:editId="04BBB2D5">
                                  <wp:extent cx="571500" cy="95250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6E8C" w:rsidRDefault="007907F3" w:rsidP="005D0619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="00706E8C">
                              <w:rPr>
                                <w:b/>
                                <w:sz w:val="28"/>
                                <w:szCs w:val="28"/>
                              </w:rPr>
                              <w:t>ction</w:t>
                            </w:r>
                          </w:p>
                          <w:p w:rsidR="00E72E7E" w:rsidRPr="000451DC" w:rsidRDefault="00E72E7E" w:rsidP="005D0619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06E8C" w:rsidRPr="000451D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Sit up and slightly forward</w:t>
                            </w:r>
                          </w:p>
                          <w:p w:rsidR="003B6600" w:rsidRDefault="00D579F5" w:rsidP="003B660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3B6600">
                              <w:rPr>
                                <w:sz w:val="28"/>
                                <w:szCs w:val="28"/>
                              </w:rPr>
                              <w:t xml:space="preserve">Take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B6600">
                              <w:rPr>
                                <w:sz w:val="28"/>
                                <w:szCs w:val="28"/>
                              </w:rPr>
                              <w:t xml:space="preserve">                   puffs of reliever medication (usually Blue), preferably through a spacer.</w:t>
                            </w:r>
                          </w:p>
                          <w:p w:rsidR="00706E8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Loosen clothing</w:t>
                            </w:r>
                            <w:r w:rsidR="003B660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06E8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Reassure</w:t>
                            </w:r>
                            <w:r w:rsidR="005D0619">
                              <w:rPr>
                                <w:sz w:val="28"/>
                                <w:szCs w:val="28"/>
                              </w:rPr>
                              <w:t xml:space="preserve"> them</w:t>
                            </w:r>
                            <w:r w:rsidR="003B660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06E8C" w:rsidRDefault="00706E8C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06E8C" w:rsidRDefault="00706E8C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Return t</w:t>
                            </w:r>
                            <w:r w:rsidR="00A14548">
                              <w:rPr>
                                <w:sz w:val="28"/>
                                <w:szCs w:val="28"/>
                              </w:rPr>
                              <w:t>o class when feeling well again and notify parent.</w:t>
                            </w:r>
                          </w:p>
                          <w:p w:rsidR="005E12C0" w:rsidRDefault="005E12C0" w:rsidP="00E72E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72E7E" w:rsidRPr="005E12C0" w:rsidRDefault="005E12C0" w:rsidP="00E72E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E12C0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*</w:t>
                            </w:r>
                            <w:r w:rsidR="00E72E7E" w:rsidRPr="005E12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N.B. If symptoms occur less than four hours after inhaler </w:t>
                            </w:r>
                            <w:proofErr w:type="gramStart"/>
                            <w:r w:rsidR="00E72E7E" w:rsidRPr="005E12C0">
                              <w:rPr>
                                <w:b/>
                                <w:sz w:val="28"/>
                                <w:szCs w:val="28"/>
                              </w:rPr>
                              <w:t>has been given</w:t>
                            </w:r>
                            <w:proofErr w:type="gramEnd"/>
                            <w:r w:rsidR="00E72E7E" w:rsidRPr="005E12C0">
                              <w:rPr>
                                <w:b/>
                                <w:sz w:val="28"/>
                                <w:szCs w:val="28"/>
                              </w:rPr>
                              <w:t>, or more than four times in 24 hours, the child will need to be reviewed in A&amp;E</w:t>
                            </w:r>
                          </w:p>
                          <w:p w:rsidR="00E72E7E" w:rsidRPr="005E12C0" w:rsidRDefault="00E72E7E" w:rsidP="00706E8C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06E8C" w:rsidRDefault="00706E8C" w:rsidP="000451D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06E8C" w:rsidRDefault="00706E8C" w:rsidP="000451D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06E8C" w:rsidRDefault="00706E8C" w:rsidP="000451D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06E8C" w:rsidRPr="000451DC" w:rsidRDefault="00706E8C" w:rsidP="000451D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451DC" w:rsidRPr="000451DC" w:rsidRDefault="000451DC" w:rsidP="000451D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0DFB3" id="Text Box 14" o:spid="_x0000_s1032" type="#_x0000_t202" style="position:absolute;margin-left:0;margin-top:.85pt;width:518pt;height:370.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">
                <v:textbox>
                  <w:txbxContent>
                    <w:p w:rsidR="006E0263" w:rsidRDefault="00706E8C" w:rsidP="00706E8C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5D0619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Early </w:t>
                      </w:r>
                      <w:r w:rsidR="000451DC" w:rsidRPr="005D0619">
                        <w:rPr>
                          <w:b/>
                          <w:sz w:val="28"/>
                          <w:szCs w:val="28"/>
                          <w:u w:val="single"/>
                        </w:rPr>
                        <w:t>Symptoms</w:t>
                      </w:r>
                    </w:p>
                    <w:p w:rsidR="006E0263" w:rsidRDefault="006E0263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0451DC" w:rsidRPr="006E0263" w:rsidRDefault="000451DC" w:rsidP="00706E8C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451DC">
                        <w:rPr>
                          <w:sz w:val="28"/>
                          <w:szCs w:val="28"/>
                        </w:rPr>
                        <w:t>Coughing</w:t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Pr="000451DC">
                        <w:rPr>
                          <w:sz w:val="28"/>
                          <w:szCs w:val="28"/>
                        </w:rPr>
                        <w:t>Shortness of Breath</w:t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>Wheezing</w:t>
                      </w:r>
                    </w:p>
                    <w:p w:rsidR="00F56450" w:rsidRDefault="000451DC" w:rsidP="00F5645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Tightness in chest</w:t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proofErr w:type="gramStart"/>
                      <w:r w:rsidR="003B6600">
                        <w:rPr>
                          <w:sz w:val="28"/>
                          <w:szCs w:val="28"/>
                        </w:rPr>
                        <w:t>Unusually</w:t>
                      </w:r>
                      <w:proofErr w:type="gramEnd"/>
                      <w:r w:rsidR="00D04A8E">
                        <w:rPr>
                          <w:sz w:val="28"/>
                          <w:szCs w:val="28"/>
                        </w:rPr>
                        <w:t xml:space="preserve"> quiet</w:t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D04A8E">
                        <w:rPr>
                          <w:sz w:val="28"/>
                          <w:szCs w:val="28"/>
                        </w:rPr>
                        <w:t xml:space="preserve">Tummy ache (younger </w:t>
                      </w:r>
                      <w:r w:rsidR="00706E8C">
                        <w:rPr>
                          <w:sz w:val="28"/>
                          <w:szCs w:val="28"/>
                        </w:rPr>
                        <w:t>c</w:t>
                      </w:r>
                      <w:r w:rsidR="00F56450">
                        <w:rPr>
                          <w:sz w:val="28"/>
                          <w:szCs w:val="28"/>
                        </w:rPr>
                        <w:t>hildren</w:t>
                      </w:r>
                      <w:r w:rsidR="000E11E7">
                        <w:rPr>
                          <w:sz w:val="28"/>
                          <w:szCs w:val="28"/>
                        </w:rPr>
                        <w:t>)</w:t>
                      </w:r>
                    </w:p>
                    <w:p w:rsidR="00F56450" w:rsidRDefault="00F56450" w:rsidP="00F5645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5D0619" w:rsidRPr="00F56450" w:rsidRDefault="005E12C0" w:rsidP="00F5645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="00F56450">
                        <w:rPr>
                          <w:sz w:val="28"/>
                          <w:szCs w:val="28"/>
                        </w:rPr>
                        <w:t xml:space="preserve">                                                          </w:t>
                      </w:r>
                      <w:r w:rsidR="005D0619" w:rsidRPr="00706E8C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24484CEC" wp14:editId="04BBB2D5">
                            <wp:extent cx="571500" cy="95250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6E8C" w:rsidRDefault="007907F3" w:rsidP="005D0619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 w:rsidR="00706E8C">
                        <w:rPr>
                          <w:b/>
                          <w:sz w:val="28"/>
                          <w:szCs w:val="28"/>
                        </w:rPr>
                        <w:t>ction</w:t>
                      </w:r>
                    </w:p>
                    <w:p w:rsidR="00E72E7E" w:rsidRPr="000451DC" w:rsidRDefault="00E72E7E" w:rsidP="005D0619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06E8C" w:rsidRPr="000451D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>Sit up and slightly forward</w:t>
                      </w:r>
                    </w:p>
                    <w:p w:rsidR="003B6600" w:rsidRDefault="00D579F5" w:rsidP="003B660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3B6600">
                        <w:rPr>
                          <w:sz w:val="28"/>
                          <w:szCs w:val="28"/>
                        </w:rPr>
                        <w:t xml:space="preserve">Take </w:t>
                      </w:r>
                      <w:r w:rsidR="00706E8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B6600">
                        <w:rPr>
                          <w:sz w:val="28"/>
                          <w:szCs w:val="28"/>
                        </w:rPr>
                        <w:t xml:space="preserve">                   puffs of reliever medication (usually Blue), preferably through a spacer.</w:t>
                      </w:r>
                    </w:p>
                    <w:p w:rsidR="00706E8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>Loosen clothing</w:t>
                      </w:r>
                      <w:r w:rsidR="003B660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706E8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>Reassure</w:t>
                      </w:r>
                      <w:r w:rsidR="005D0619">
                        <w:rPr>
                          <w:sz w:val="28"/>
                          <w:szCs w:val="28"/>
                        </w:rPr>
                        <w:t xml:space="preserve"> them</w:t>
                      </w:r>
                      <w:r w:rsidR="003B660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706E8C" w:rsidRDefault="00706E8C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06E8C" w:rsidRDefault="00706E8C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Return t</w:t>
                      </w:r>
                      <w:r w:rsidR="00A14548">
                        <w:rPr>
                          <w:sz w:val="28"/>
                          <w:szCs w:val="28"/>
                        </w:rPr>
                        <w:t>o class when feeling well again and notify parent.</w:t>
                      </w:r>
                    </w:p>
                    <w:p w:rsidR="005E12C0" w:rsidRDefault="005E12C0" w:rsidP="00E72E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E72E7E" w:rsidRPr="005E12C0" w:rsidRDefault="005E12C0" w:rsidP="00E72E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5E12C0">
                        <w:rPr>
                          <w:b/>
                          <w:color w:val="FF0000"/>
                          <w:sz w:val="28"/>
                          <w:szCs w:val="28"/>
                        </w:rPr>
                        <w:t>*</w:t>
                      </w:r>
                      <w:r w:rsidR="00E72E7E" w:rsidRPr="005E12C0">
                        <w:rPr>
                          <w:b/>
                          <w:sz w:val="28"/>
                          <w:szCs w:val="28"/>
                        </w:rPr>
                        <w:t xml:space="preserve">N.B. If symptoms occur less than four hours after inhaler </w:t>
                      </w:r>
                      <w:proofErr w:type="gramStart"/>
                      <w:r w:rsidR="00E72E7E" w:rsidRPr="005E12C0">
                        <w:rPr>
                          <w:b/>
                          <w:sz w:val="28"/>
                          <w:szCs w:val="28"/>
                        </w:rPr>
                        <w:t>has been given</w:t>
                      </w:r>
                      <w:proofErr w:type="gramEnd"/>
                      <w:r w:rsidR="00E72E7E" w:rsidRPr="005E12C0">
                        <w:rPr>
                          <w:b/>
                          <w:sz w:val="28"/>
                          <w:szCs w:val="28"/>
                        </w:rPr>
                        <w:t>, or more than four times in 24 hours, the child will need to be reviewed in A&amp;E</w:t>
                      </w:r>
                    </w:p>
                    <w:p w:rsidR="00E72E7E" w:rsidRPr="005E12C0" w:rsidRDefault="00E72E7E" w:rsidP="00706E8C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06E8C" w:rsidRDefault="00706E8C" w:rsidP="000451D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06E8C" w:rsidRDefault="00706E8C" w:rsidP="000451D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06E8C" w:rsidRDefault="00706E8C" w:rsidP="000451D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06E8C" w:rsidRPr="000451DC" w:rsidRDefault="00706E8C" w:rsidP="000451D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0451DC" w:rsidRPr="000451DC" w:rsidRDefault="000451DC" w:rsidP="000451D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451DC" w:rsidRDefault="000451DC"/>
    <w:p w:rsidR="000451DC" w:rsidRDefault="000451DC"/>
    <w:p w:rsidR="000451DC" w:rsidRDefault="000451DC"/>
    <w:p w:rsidR="000451DC" w:rsidRDefault="000451DC"/>
    <w:p w:rsidR="00D04A8E" w:rsidRDefault="00D04A8E"/>
    <w:p w:rsidR="00D04A8E" w:rsidRDefault="00D04A8E"/>
    <w:p w:rsidR="00B43993" w:rsidRDefault="00B43993">
      <w:pPr>
        <w:rPr>
          <w:b/>
          <w:sz w:val="28"/>
          <w:szCs w:val="28"/>
        </w:rPr>
      </w:pPr>
    </w:p>
    <w:p w:rsidR="00B43993" w:rsidRDefault="00B43993">
      <w:pPr>
        <w:rPr>
          <w:b/>
          <w:sz w:val="28"/>
          <w:szCs w:val="28"/>
        </w:rPr>
      </w:pPr>
    </w:p>
    <w:p w:rsidR="00B43993" w:rsidRDefault="003B6600">
      <w:pPr>
        <w:rPr>
          <w:b/>
          <w:sz w:val="28"/>
          <w:szCs w:val="28"/>
        </w:rPr>
      </w:pPr>
      <w:r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004F2A" wp14:editId="22E9C345">
                <wp:simplePos x="0" y="0"/>
                <wp:positionH relativeFrom="column">
                  <wp:posOffset>638175</wp:posOffset>
                </wp:positionH>
                <wp:positionV relativeFrom="paragraph">
                  <wp:posOffset>102870</wp:posOffset>
                </wp:positionV>
                <wp:extent cx="733425" cy="2476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247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64290" id="Rectangle 5" o:spid="_x0000_s1026" style="position:absolute;margin-left:50.25pt;margin-top:8.1pt;width:57.7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" fillcolor="white [3201]" strokecolor="black [3213]" strokeweight="1pt"/>
            </w:pict>
          </mc:Fallback>
        </mc:AlternateContent>
      </w:r>
    </w:p>
    <w:p w:rsidR="00B43993" w:rsidRDefault="00B43993">
      <w:pPr>
        <w:rPr>
          <w:b/>
          <w:sz w:val="28"/>
          <w:szCs w:val="28"/>
        </w:rPr>
      </w:pPr>
    </w:p>
    <w:p w:rsidR="00D04A8E" w:rsidRPr="00F40FBB" w:rsidRDefault="00D04A8E">
      <w:pPr>
        <w:rPr>
          <w:b/>
          <w:sz w:val="28"/>
          <w:szCs w:val="28"/>
        </w:rPr>
      </w:pPr>
    </w:p>
    <w:p w:rsidR="00D04A8E" w:rsidRDefault="00D04A8E"/>
    <w:p w:rsidR="00D04A8E" w:rsidRDefault="00D04A8E"/>
    <w:p w:rsidR="00D04A8E" w:rsidRDefault="00D04A8E"/>
    <w:p w:rsidR="00D04A8E" w:rsidRDefault="00D04A8E"/>
    <w:p w:rsidR="00D04A8E" w:rsidRDefault="00E72E7E">
      <w:r w:rsidRPr="000451DC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EAF23F" wp14:editId="4A5C3EEA">
                <wp:simplePos x="0" y="0"/>
                <wp:positionH relativeFrom="margin">
                  <wp:posOffset>-19050</wp:posOffset>
                </wp:positionH>
                <wp:positionV relativeFrom="paragraph">
                  <wp:posOffset>40004</wp:posOffset>
                </wp:positionV>
                <wp:extent cx="6591300" cy="3305175"/>
                <wp:effectExtent l="0" t="0" r="19050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330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63" w:rsidRDefault="00765BE0" w:rsidP="005D0619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061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Worsening Symptoms</w:t>
                            </w:r>
                            <w:r w:rsidR="005D0619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B43993" w:rsidRDefault="00B43993" w:rsidP="006E0263">
                            <w:pPr>
                              <w:pStyle w:val="NoSpacing"/>
                              <w:ind w:left="2160" w:firstLine="72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Symptoms do not improve in 5-10 min</w:t>
                            </w:r>
                            <w:r w:rsidR="009C7254">
                              <w:rPr>
                                <w:sz w:val="28"/>
                                <w:szCs w:val="28"/>
                              </w:rPr>
                              <w:t>ute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:rsidR="005D0619" w:rsidRDefault="00B43993" w:rsidP="005D0619">
                            <w:pPr>
                              <w:pStyle w:val="NoSpacing"/>
                              <w:ind w:left="2160" w:firstLine="72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Too b</w:t>
                            </w:r>
                            <w:r w:rsidR="00765BE0" w:rsidRPr="000451DC">
                              <w:rPr>
                                <w:sz w:val="28"/>
                                <w:szCs w:val="28"/>
                              </w:rPr>
                              <w:t>reath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less to talk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7907F3" w:rsidRDefault="00B43993" w:rsidP="007907F3">
                            <w:pPr>
                              <w:pStyle w:val="NoSpacing"/>
                              <w:ind w:left="2160" w:firstLine="72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Lips or fingernails grey/blue colour</w:t>
                            </w:r>
                          </w:p>
                          <w:p w:rsidR="007907F3" w:rsidRDefault="007907F3" w:rsidP="007907F3">
                            <w:pPr>
                              <w:pStyle w:val="NoSpacing"/>
                              <w:ind w:left="2160" w:firstLine="72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E12C0" w:rsidRDefault="007907F3" w:rsidP="005E12C0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 w:rsidR="00706E8C" w:rsidRPr="00706E8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E12C0" w:rsidRPr="00706E8C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29059D78" wp14:editId="5776C927">
                                  <wp:extent cx="571500" cy="9525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6E8C" w:rsidRDefault="00706E8C" w:rsidP="005E12C0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Action</w:t>
                            </w:r>
                            <w:r w:rsidR="005E12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5E12C0"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45BD6A60" wp14:editId="0EA6AC5C">
                                  <wp:extent cx="293596" cy="301853"/>
                                  <wp:effectExtent l="0" t="0" r="0" b="3175"/>
                                  <wp:docPr id="8" name="Picture 8" descr="Image result for ambulance symbol uk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ambulance symbol uk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596" cy="3018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6E8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 xml:space="preserve">Call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999 for an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ambulance</w:t>
                            </w:r>
                            <w:r w:rsidR="005E12C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06E8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Give 1 puff of</w:t>
                            </w:r>
                            <w:r w:rsidR="00706E8C" w:rsidRPr="00B439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0263">
                              <w:rPr>
                                <w:sz w:val="28"/>
                                <w:szCs w:val="28"/>
                              </w:rPr>
                              <w:t>reliever inhaler,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 xml:space="preserve"> through a spacer</w:t>
                            </w:r>
                            <w:r w:rsidR="006E0263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 xml:space="preserve"> every minute until ambulance arrives.</w:t>
                            </w:r>
                          </w:p>
                          <w:p w:rsidR="00706E8C" w:rsidRDefault="00D579F5" w:rsidP="00706E8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706E8C">
                              <w:rPr>
                                <w:sz w:val="28"/>
                                <w:szCs w:val="28"/>
                              </w:rPr>
                              <w:t>Contact parent</w:t>
                            </w:r>
                          </w:p>
                          <w:p w:rsidR="00B43993" w:rsidRDefault="00B43993" w:rsidP="00765BE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06E8C" w:rsidRDefault="00706E8C" w:rsidP="00765BE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65BE0" w:rsidRPr="000451DC" w:rsidRDefault="00765BE0" w:rsidP="00765BE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AF23F" id="Text Box 16" o:spid="_x0000_s1033" type="#_x0000_t202" style="position:absolute;margin-left:-1.5pt;margin-top:3.15pt;width:519pt;height:260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">
                <v:textbox>
                  <w:txbxContent>
                    <w:p w:rsidR="006E0263" w:rsidRDefault="00765BE0" w:rsidP="005D0619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5D0619">
                        <w:rPr>
                          <w:b/>
                          <w:sz w:val="28"/>
                          <w:szCs w:val="28"/>
                          <w:u w:val="single"/>
                        </w:rPr>
                        <w:t>Worsening Symptoms</w:t>
                      </w:r>
                      <w:r w:rsidR="005D0619">
                        <w:rPr>
                          <w:b/>
                          <w:sz w:val="28"/>
                          <w:szCs w:val="28"/>
                        </w:rPr>
                        <w:tab/>
                      </w:r>
                    </w:p>
                    <w:p w:rsidR="00B43993" w:rsidRDefault="00B43993" w:rsidP="006E0263">
                      <w:pPr>
                        <w:pStyle w:val="NoSpacing"/>
                        <w:ind w:left="2160" w:firstLine="72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Symptoms do not improve in 5-10 min</w:t>
                      </w:r>
                      <w:r w:rsidR="009C7254">
                        <w:rPr>
                          <w:sz w:val="28"/>
                          <w:szCs w:val="28"/>
                        </w:rPr>
                        <w:t>ute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</w:p>
                    <w:p w:rsidR="005D0619" w:rsidRDefault="00B43993" w:rsidP="005D0619">
                      <w:pPr>
                        <w:pStyle w:val="NoSpacing"/>
                        <w:ind w:left="2160" w:firstLine="72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Too b</w:t>
                      </w:r>
                      <w:r w:rsidR="00765BE0" w:rsidRPr="000451DC">
                        <w:rPr>
                          <w:sz w:val="28"/>
                          <w:szCs w:val="28"/>
                        </w:rPr>
                        <w:t>reath</w:t>
                      </w:r>
                      <w:r>
                        <w:rPr>
                          <w:sz w:val="28"/>
                          <w:szCs w:val="28"/>
                        </w:rPr>
                        <w:t>less to talk</w:t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  <w:r w:rsidR="00706E8C">
                        <w:rPr>
                          <w:sz w:val="28"/>
                          <w:szCs w:val="28"/>
                        </w:rPr>
                        <w:tab/>
                      </w:r>
                    </w:p>
                    <w:p w:rsidR="007907F3" w:rsidRDefault="00B43993" w:rsidP="007907F3">
                      <w:pPr>
                        <w:pStyle w:val="NoSpacing"/>
                        <w:ind w:left="2160" w:firstLine="72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Lips or fingernails grey/blue colour</w:t>
                      </w:r>
                    </w:p>
                    <w:p w:rsidR="007907F3" w:rsidRDefault="007907F3" w:rsidP="007907F3">
                      <w:pPr>
                        <w:pStyle w:val="NoSpacing"/>
                        <w:ind w:left="2160" w:firstLine="720"/>
                        <w:rPr>
                          <w:sz w:val="28"/>
                          <w:szCs w:val="28"/>
                        </w:rPr>
                      </w:pPr>
                    </w:p>
                    <w:p w:rsidR="005E12C0" w:rsidRDefault="007907F3" w:rsidP="005E12C0">
                      <w:pPr>
                        <w:pStyle w:val="NoSpacing"/>
                        <w:ind w:left="2160" w:firstLine="72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</w:t>
                      </w:r>
                      <w:r w:rsidR="00706E8C" w:rsidRPr="00706E8C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5E12C0" w:rsidRPr="00706E8C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29059D78" wp14:editId="5776C927">
                            <wp:extent cx="571500" cy="9525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6E8C" w:rsidRDefault="00706E8C" w:rsidP="005E12C0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Action</w:t>
                      </w:r>
                      <w:r w:rsidR="005E12C0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5E12C0"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45BD6A60" wp14:editId="0EA6AC5C">
                            <wp:extent cx="293596" cy="301853"/>
                            <wp:effectExtent l="0" t="0" r="0" b="3175"/>
                            <wp:docPr id="8" name="Picture 8" descr="Image result for ambulance symbol uk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ambulance symbol uk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596" cy="3018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6E8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 xml:space="preserve">Call </w:t>
                      </w:r>
                      <w:r>
                        <w:rPr>
                          <w:sz w:val="28"/>
                          <w:szCs w:val="28"/>
                        </w:rPr>
                        <w:t xml:space="preserve">999 for an </w:t>
                      </w:r>
                      <w:r w:rsidR="00706E8C">
                        <w:rPr>
                          <w:sz w:val="28"/>
                          <w:szCs w:val="28"/>
                        </w:rPr>
                        <w:t>ambulance</w:t>
                      </w:r>
                      <w:r w:rsidR="005E12C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06E8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706E8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>Give 1 puff of</w:t>
                      </w:r>
                      <w:r w:rsidR="00706E8C" w:rsidRPr="00B4399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E0263">
                        <w:rPr>
                          <w:sz w:val="28"/>
                          <w:szCs w:val="28"/>
                        </w:rPr>
                        <w:t>reliever inhaler,</w:t>
                      </w:r>
                      <w:r w:rsidR="00706E8C">
                        <w:rPr>
                          <w:sz w:val="28"/>
                          <w:szCs w:val="28"/>
                        </w:rPr>
                        <w:t xml:space="preserve"> through a spacer</w:t>
                      </w:r>
                      <w:r w:rsidR="006E0263">
                        <w:rPr>
                          <w:sz w:val="28"/>
                          <w:szCs w:val="28"/>
                        </w:rPr>
                        <w:t>,</w:t>
                      </w:r>
                      <w:r w:rsidR="00706E8C">
                        <w:rPr>
                          <w:sz w:val="28"/>
                          <w:szCs w:val="28"/>
                        </w:rPr>
                        <w:t xml:space="preserve"> every minute until ambulance arrives.</w:t>
                      </w:r>
                    </w:p>
                    <w:p w:rsidR="00706E8C" w:rsidRDefault="00D579F5" w:rsidP="00706E8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• </w:t>
                      </w:r>
                      <w:r w:rsidR="00706E8C">
                        <w:rPr>
                          <w:sz w:val="28"/>
                          <w:szCs w:val="28"/>
                        </w:rPr>
                        <w:t>Contact parent</w:t>
                      </w:r>
                    </w:p>
                    <w:p w:rsidR="00B43993" w:rsidRDefault="00B43993" w:rsidP="00765BE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06E8C" w:rsidRDefault="00706E8C" w:rsidP="00765BE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765BE0" w:rsidRPr="000451DC" w:rsidRDefault="00765BE0" w:rsidP="00765BE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4A8E" w:rsidRDefault="00D04A8E"/>
    <w:sectPr w:rsidR="00D04A8E" w:rsidSect="008121A3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4E9" w:rsidRDefault="005D24E9" w:rsidP="008121A3">
      <w:pPr>
        <w:spacing w:after="0" w:line="240" w:lineRule="auto"/>
      </w:pPr>
      <w:r>
        <w:separator/>
      </w:r>
    </w:p>
  </w:endnote>
  <w:endnote w:type="continuationSeparator" w:id="0">
    <w:p w:rsidR="005D24E9" w:rsidRDefault="005D24E9" w:rsidP="00812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1A3" w:rsidRPr="00630EA8" w:rsidRDefault="00BC31F4" w:rsidP="00630EA8">
    <w:pPr>
      <w:pStyle w:val="Footer"/>
      <w:jc w:val="right"/>
      <w:rPr>
        <w:sz w:val="18"/>
        <w:szCs w:val="18"/>
      </w:rPr>
    </w:pPr>
    <w:r w:rsidRPr="001576F0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78CDC3B" wp14:editId="41E97988">
          <wp:simplePos x="0" y="0"/>
          <wp:positionH relativeFrom="margin">
            <wp:align>left</wp:align>
          </wp:positionH>
          <wp:positionV relativeFrom="paragraph">
            <wp:posOffset>-167005</wp:posOffset>
          </wp:positionV>
          <wp:extent cx="704850" cy="823595"/>
          <wp:effectExtent l="0" t="0" r="0" b="0"/>
          <wp:wrapSquare wrapText="bothSides"/>
          <wp:docPr id="15" name="Picture 15" descr="C:\Users\Ruth\Pictures\Work Images\HealthMatttersLogo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uth\Pictures\Work Images\HealthMatttersLogo Fin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21A3" w:rsidRPr="00630EA8">
      <w:rPr>
        <w:sz w:val="18"/>
        <w:szCs w:val="18"/>
      </w:rPr>
      <w:t xml:space="preserve">Healthcare Plan Template created by </w:t>
    </w:r>
    <w:r w:rsidR="00630EA8">
      <w:rPr>
        <w:sz w:val="18"/>
        <w:szCs w:val="18"/>
      </w:rPr>
      <w:t xml:space="preserve"> </w:t>
    </w:r>
  </w:p>
  <w:p w:rsidR="00630EA8" w:rsidRDefault="00BC31F4" w:rsidP="00630EA8">
    <w:pPr>
      <w:pStyle w:val="Footer"/>
      <w:jc w:val="right"/>
    </w:pPr>
    <w:r w:rsidRPr="00BC31F4">
      <w:rPr>
        <w:rFonts w:ascii="Calibri" w:eastAsia="Calibri" w:hAnsi="Calibri" w:cs="Times New Roman"/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06393D5" wp14:editId="372B4C70">
              <wp:simplePos x="0" y="0"/>
              <wp:positionH relativeFrom="column">
                <wp:posOffset>638175</wp:posOffset>
              </wp:positionH>
              <wp:positionV relativeFrom="paragraph">
                <wp:posOffset>179070</wp:posOffset>
              </wp:positionV>
              <wp:extent cx="2057400" cy="238125"/>
              <wp:effectExtent l="0" t="0" r="0" b="9525"/>
              <wp:wrapSquare wrapText="bothSides"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31F4" w:rsidRDefault="00BC31F4" w:rsidP="00BC31F4">
                          <w:r>
                            <w:t>www.healthmatters.clch.nhs.uk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6393D5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50.25pt;margin-top:14.1pt;width:162pt;height:1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" stroked="f">
              <v:textbox>
                <w:txbxContent>
                  <w:p w:rsidR="00BC31F4" w:rsidRDefault="00BC31F4" w:rsidP="00BC31F4">
                    <w:r>
                      <w:t>www.healthmatters.clch.nhs.uk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1576F0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EFC8B2C" wp14:editId="5973E402">
          <wp:simplePos x="0" y="0"/>
          <wp:positionH relativeFrom="margin">
            <wp:posOffset>4569460</wp:posOffset>
          </wp:positionH>
          <wp:positionV relativeFrom="paragraph">
            <wp:posOffset>62865</wp:posOffset>
          </wp:positionV>
          <wp:extent cx="2295525" cy="410210"/>
          <wp:effectExtent l="0" t="0" r="9525" b="8890"/>
          <wp:wrapSquare wrapText="bothSides"/>
          <wp:docPr id="3" name="Picture 3" descr="C:\Users\Ruth\Pictures\Work Images\CLCH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uth\Pictures\Work Images\CLCH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41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4E9" w:rsidRDefault="005D24E9" w:rsidP="008121A3">
      <w:pPr>
        <w:spacing w:after="0" w:line="240" w:lineRule="auto"/>
      </w:pPr>
      <w:r>
        <w:separator/>
      </w:r>
    </w:p>
  </w:footnote>
  <w:footnote w:type="continuationSeparator" w:id="0">
    <w:p w:rsidR="005D24E9" w:rsidRDefault="005D24E9" w:rsidP="008121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A3"/>
    <w:rsid w:val="000451DC"/>
    <w:rsid w:val="00047CAB"/>
    <w:rsid w:val="00070620"/>
    <w:rsid w:val="000B1620"/>
    <w:rsid w:val="000E11E7"/>
    <w:rsid w:val="000F1B7C"/>
    <w:rsid w:val="00114BCF"/>
    <w:rsid w:val="001E6B88"/>
    <w:rsid w:val="0024573E"/>
    <w:rsid w:val="002F5C82"/>
    <w:rsid w:val="0032305E"/>
    <w:rsid w:val="00323953"/>
    <w:rsid w:val="00390D12"/>
    <w:rsid w:val="003B6600"/>
    <w:rsid w:val="003F5CF1"/>
    <w:rsid w:val="00525764"/>
    <w:rsid w:val="00547ED2"/>
    <w:rsid w:val="00576BA6"/>
    <w:rsid w:val="005D0619"/>
    <w:rsid w:val="005D24E9"/>
    <w:rsid w:val="005D3925"/>
    <w:rsid w:val="005E12C0"/>
    <w:rsid w:val="00630EA8"/>
    <w:rsid w:val="006E0263"/>
    <w:rsid w:val="006E1A3F"/>
    <w:rsid w:val="00706E8C"/>
    <w:rsid w:val="00746A0E"/>
    <w:rsid w:val="00765BE0"/>
    <w:rsid w:val="007907F3"/>
    <w:rsid w:val="007C6250"/>
    <w:rsid w:val="007F7522"/>
    <w:rsid w:val="0080206B"/>
    <w:rsid w:val="008121A3"/>
    <w:rsid w:val="0081796C"/>
    <w:rsid w:val="008E2A79"/>
    <w:rsid w:val="008E3BC4"/>
    <w:rsid w:val="00983EFF"/>
    <w:rsid w:val="009A7878"/>
    <w:rsid w:val="009C70DF"/>
    <w:rsid w:val="009C7254"/>
    <w:rsid w:val="009D5D2B"/>
    <w:rsid w:val="00A14548"/>
    <w:rsid w:val="00A22D4E"/>
    <w:rsid w:val="00A3633D"/>
    <w:rsid w:val="00A91C09"/>
    <w:rsid w:val="00AD6C6C"/>
    <w:rsid w:val="00B43993"/>
    <w:rsid w:val="00B46E30"/>
    <w:rsid w:val="00BC31F4"/>
    <w:rsid w:val="00BE6667"/>
    <w:rsid w:val="00C13EB2"/>
    <w:rsid w:val="00C52FE1"/>
    <w:rsid w:val="00C93760"/>
    <w:rsid w:val="00CA63C3"/>
    <w:rsid w:val="00CF5759"/>
    <w:rsid w:val="00D04A8E"/>
    <w:rsid w:val="00D30D42"/>
    <w:rsid w:val="00D53075"/>
    <w:rsid w:val="00D579F5"/>
    <w:rsid w:val="00D7136E"/>
    <w:rsid w:val="00DA73F1"/>
    <w:rsid w:val="00E27985"/>
    <w:rsid w:val="00E460BF"/>
    <w:rsid w:val="00E72E7E"/>
    <w:rsid w:val="00E851AE"/>
    <w:rsid w:val="00E91111"/>
    <w:rsid w:val="00F15F4B"/>
    <w:rsid w:val="00F24457"/>
    <w:rsid w:val="00F40FBB"/>
    <w:rsid w:val="00F50D0E"/>
    <w:rsid w:val="00F56450"/>
    <w:rsid w:val="00FF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B83D2A"/>
  <w15:docId w15:val="{FDA0F1EB-EF7E-49DC-95BA-227A9D6F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1A3"/>
  </w:style>
  <w:style w:type="paragraph" w:styleId="Footer">
    <w:name w:val="footer"/>
    <w:basedOn w:val="Normal"/>
    <w:link w:val="FooterChar"/>
    <w:uiPriority w:val="99"/>
    <w:unhideWhenUsed/>
    <w:rsid w:val="00812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1A3"/>
  </w:style>
  <w:style w:type="paragraph" w:styleId="NoSpacing">
    <w:name w:val="No Spacing"/>
    <w:uiPriority w:val="1"/>
    <w:qFormat/>
    <w:rsid w:val="000451D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rct=j&amp;q=&amp;esrc=s&amp;source=images&amp;cd=&amp;cad=rja&amp;uact=8&amp;ved=2ahUKEwjEkYXK8svcAhUIUhoKHepvAKwQjRx6BAgBEAU&amp;url=https://www.quora.com/Why-is-a-Plus-used-as-a-medical-symbol-and-not-any-other-sign&amp;psig=AOvVaw2NBs7Z-VT46sVGKyOO1f_3&amp;ust=153321431479796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BB444B5A</Template>
  <TotalTime>1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CLCH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Butler</dc:creator>
  <cp:lastModifiedBy>Lorena Aguilar</cp:lastModifiedBy>
  <cp:revision>2</cp:revision>
  <cp:lastPrinted>2019-09-19T11:10:00Z</cp:lastPrinted>
  <dcterms:created xsi:type="dcterms:W3CDTF">2019-09-19T12:28:00Z</dcterms:created>
  <dcterms:modified xsi:type="dcterms:W3CDTF">2019-09-19T12:28:00Z</dcterms:modified>
</cp:coreProperties>
</file>